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>Утверждены приказом</w:t>
      </w:r>
    </w:p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>исполняющего обязанности</w:t>
      </w:r>
    </w:p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>Министра образования и науки Республики Казахстан</w:t>
      </w:r>
    </w:p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 xml:space="preserve">от «28» апреля 2017 года № 198 </w:t>
      </w:r>
      <w:r>
        <w:rPr>
          <w:rFonts w:ascii="Times New Roman" w:hAnsi="Times New Roman"/>
          <w:sz w:val="28"/>
          <w:szCs w:val="28"/>
        </w:rPr>
        <w:t>(п</w:t>
      </w:r>
      <w:r w:rsidRPr="00FA03C4">
        <w:rPr>
          <w:rFonts w:ascii="Times New Roman" w:hAnsi="Times New Roman"/>
          <w:sz w:val="28"/>
          <w:szCs w:val="28"/>
        </w:rPr>
        <w:t>риложение 1</w:t>
      </w:r>
      <w:r>
        <w:rPr>
          <w:rFonts w:ascii="Times New Roman" w:hAnsi="Times New Roman"/>
          <w:sz w:val="28"/>
          <w:szCs w:val="28"/>
        </w:rPr>
        <w:t>)</w:t>
      </w:r>
    </w:p>
    <w:p w:rsidR="00234752" w:rsidRPr="00FA03C4" w:rsidRDefault="00234752" w:rsidP="00833EA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234752" w:rsidRPr="00FA03C4" w:rsidRDefault="00234752" w:rsidP="00833EA7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234752" w:rsidRPr="00FA03C4" w:rsidRDefault="00234752" w:rsidP="0086344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  <w:r w:rsidRPr="00FA03C4">
        <w:rPr>
          <w:rFonts w:ascii="Times New Roman" w:hAnsi="Times New Roman"/>
          <w:b/>
          <w:sz w:val="28"/>
          <w:szCs w:val="28"/>
        </w:rPr>
        <w:t xml:space="preserve">Перечень </w:t>
      </w:r>
      <w:r w:rsidRPr="00FA03C4">
        <w:rPr>
          <w:rStyle w:val="Strong"/>
          <w:rFonts w:ascii="Times New Roman" w:hAnsi="Times New Roman"/>
          <w:sz w:val="28"/>
        </w:rPr>
        <w:t>специальностей с указанием профильных предметов единого национального тестирования или комплексного тестирования</w:t>
      </w:r>
    </w:p>
    <w:p w:rsidR="00234752" w:rsidRPr="00FA03C4" w:rsidRDefault="00234752" w:rsidP="00863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4752" w:rsidRPr="00FA03C4" w:rsidRDefault="00234752" w:rsidP="00863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250" w:type="dxa"/>
        <w:tblLayout w:type="fixed"/>
        <w:tblLook w:val="00A0"/>
      </w:tblPr>
      <w:tblGrid>
        <w:gridCol w:w="576"/>
        <w:gridCol w:w="1225"/>
        <w:gridCol w:w="3019"/>
        <w:gridCol w:w="2259"/>
        <w:gridCol w:w="2277"/>
      </w:tblGrid>
      <w:tr w:rsidR="00234752" w:rsidRPr="00466876" w:rsidTr="0050203E">
        <w:trPr>
          <w:trHeight w:val="64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3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специальностей</w:t>
            </w:r>
          </w:p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Профильные предметы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профильный предмет</w:t>
            </w:r>
          </w:p>
        </w:tc>
        <w:tc>
          <w:tcPr>
            <w:tcW w:w="22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профильный предмет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Изобразительное искусство и черчение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Физическая культура и спорт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права и экономики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4F4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27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11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Международные отношения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Исламоведение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234752" w:rsidRPr="00466876" w:rsidTr="0050203E">
        <w:trPr>
          <w:trHeight w:val="5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Декоративное искусство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Издательское дело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Арт - менеджмент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Финансы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EA3803">
        <w:trPr>
          <w:trHeight w:val="4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Организация и нормирование труда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Вычислительная техника и программное обеспечение 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Геология и разведка месторождений полезных ископаемых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технология  неорганических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 и  проектирование текстильных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27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7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 производства продуктов животноводства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6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5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234752" w:rsidRPr="00466876" w:rsidTr="0050203E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Ресторанное дело  и гостиничный бизнес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50203E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11. Здравоохранение и социальное обеспечение (медицина)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Общественное здравоохранение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41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13. Здравоохранение и социальное обеспечение (медицина)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50203E">
        <w:trPr>
          <w:trHeight w:val="3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234752" w:rsidRPr="00466876" w:rsidTr="0050203E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52" w:rsidRPr="00FA03C4" w:rsidRDefault="00234752" w:rsidP="009E6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34752" w:rsidRPr="00FA03C4" w:rsidRDefault="00234752" w:rsidP="009E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752" w:rsidRPr="00FA03C4" w:rsidRDefault="00234752" w:rsidP="009E6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</w:tbl>
    <w:p w:rsidR="00234752" w:rsidRPr="00FA03C4" w:rsidRDefault="00234752" w:rsidP="00863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4752" w:rsidRPr="00FA03C4" w:rsidRDefault="00234752">
      <w:pPr>
        <w:rPr>
          <w:rFonts w:ascii="Times New Roman" w:hAnsi="Times New Roman"/>
          <w:b/>
          <w:sz w:val="28"/>
          <w:szCs w:val="28"/>
        </w:rPr>
      </w:pPr>
      <w:r w:rsidRPr="00FA03C4">
        <w:rPr>
          <w:rFonts w:ascii="Times New Roman" w:hAnsi="Times New Roman"/>
          <w:b/>
          <w:sz w:val="28"/>
          <w:szCs w:val="28"/>
        </w:rPr>
        <w:br w:type="page"/>
      </w:r>
    </w:p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>Утверждены приказом</w:t>
      </w:r>
    </w:p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>исполняющего обязанности</w:t>
      </w:r>
    </w:p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>Министра образования и науки Республики Казахстан</w:t>
      </w:r>
    </w:p>
    <w:p w:rsidR="00234752" w:rsidRPr="00FA03C4" w:rsidRDefault="00234752" w:rsidP="00FA03C4">
      <w:pPr>
        <w:spacing w:after="0" w:line="240" w:lineRule="auto"/>
        <w:ind w:left="5387" w:right="-427"/>
        <w:rPr>
          <w:rFonts w:ascii="Times New Roman" w:hAnsi="Times New Roman"/>
          <w:sz w:val="28"/>
          <w:szCs w:val="28"/>
        </w:rPr>
      </w:pPr>
      <w:r w:rsidRPr="00FA03C4">
        <w:rPr>
          <w:rFonts w:ascii="Times New Roman" w:hAnsi="Times New Roman"/>
          <w:sz w:val="28"/>
          <w:szCs w:val="28"/>
        </w:rPr>
        <w:t xml:space="preserve">от «28» апреля 2017 года № 198 </w:t>
      </w:r>
      <w:r>
        <w:rPr>
          <w:rFonts w:ascii="Times New Roman" w:hAnsi="Times New Roman"/>
          <w:sz w:val="28"/>
          <w:szCs w:val="28"/>
        </w:rPr>
        <w:t>(п</w:t>
      </w:r>
      <w:r w:rsidRPr="00FA03C4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2)</w:t>
      </w:r>
    </w:p>
    <w:p w:rsidR="00234752" w:rsidRPr="00FA03C4" w:rsidRDefault="00234752" w:rsidP="00FA03C4">
      <w:pPr>
        <w:spacing w:after="0" w:line="240" w:lineRule="auto"/>
        <w:ind w:left="3828" w:firstLine="708"/>
        <w:rPr>
          <w:rFonts w:ascii="Times New Roman" w:hAnsi="Times New Roman"/>
          <w:sz w:val="28"/>
          <w:szCs w:val="28"/>
        </w:rPr>
      </w:pPr>
    </w:p>
    <w:p w:rsidR="00234752" w:rsidRPr="00FA03C4" w:rsidRDefault="00234752" w:rsidP="00D92506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34752" w:rsidRPr="00FA03C4" w:rsidRDefault="00234752" w:rsidP="00D925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03C4">
        <w:rPr>
          <w:rFonts w:ascii="Times New Roman" w:hAnsi="Times New Roman"/>
          <w:b/>
          <w:sz w:val="28"/>
          <w:szCs w:val="28"/>
        </w:rPr>
        <w:t>Перечень специальностей с указанием общепрофильных и профилирующих дисциплин комплексного тестирования</w:t>
      </w:r>
    </w:p>
    <w:p w:rsidR="00234752" w:rsidRPr="00FA03C4" w:rsidRDefault="00234752" w:rsidP="00D925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4752" w:rsidRPr="00FA03C4" w:rsidRDefault="00234752" w:rsidP="00D925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59" w:type="dxa"/>
        <w:tblInd w:w="-34" w:type="dxa"/>
        <w:tblLayout w:type="fixed"/>
        <w:tblLook w:val="00A0"/>
      </w:tblPr>
      <w:tblGrid>
        <w:gridCol w:w="5"/>
        <w:gridCol w:w="576"/>
        <w:gridCol w:w="1216"/>
        <w:gridCol w:w="2883"/>
        <w:gridCol w:w="2373"/>
        <w:gridCol w:w="2606"/>
      </w:tblGrid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Общепрофильные дисциплины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Профилирующие дисциплины</w:t>
            </w:r>
          </w:p>
        </w:tc>
      </w:tr>
      <w:tr w:rsidR="00234752" w:rsidRPr="00466876" w:rsidTr="00E5301F">
        <w:trPr>
          <w:trHeight w:val="300"/>
        </w:trPr>
        <w:tc>
          <w:tcPr>
            <w:tcW w:w="96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234752" w:rsidRPr="00466876" w:rsidTr="00E5301F">
        <w:trPr>
          <w:trHeight w:val="765"/>
        </w:trPr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234752" w:rsidRPr="00466876" w:rsidTr="00E5301F">
        <w:trPr>
          <w:trHeight w:val="765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234752" w:rsidRPr="00466876" w:rsidTr="00E5301F">
        <w:trPr>
          <w:trHeight w:val="76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234752" w:rsidRPr="00466876" w:rsidTr="00E5301F">
        <w:trPr>
          <w:trHeight w:val="76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География-История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5B013000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История- 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234752" w:rsidRPr="00466876" w:rsidTr="00E5301F">
        <w:trPr>
          <w:trHeight w:val="300"/>
        </w:trPr>
        <w:tc>
          <w:tcPr>
            <w:tcW w:w="96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234752" w:rsidRPr="00466876" w:rsidTr="00E5301F">
        <w:trPr>
          <w:trHeight w:val="102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234752" w:rsidRPr="00466876" w:rsidTr="00E5301F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Международные отношения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234752" w:rsidRPr="00466876" w:rsidTr="00E5301F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234752" w:rsidRPr="00466876" w:rsidTr="00E5301F">
        <w:trPr>
          <w:trHeight w:val="102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234752" w:rsidRPr="00466876" w:rsidTr="00E5301F">
        <w:trPr>
          <w:trHeight w:val="300"/>
        </w:trPr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Филология: Қазақ тілі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234752" w:rsidRPr="00466876" w:rsidTr="00E5301F">
        <w:trPr>
          <w:trHeight w:val="30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Филология: Русский язык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Русская литература</w:t>
            </w:r>
          </w:p>
        </w:tc>
      </w:tr>
      <w:tr w:rsidR="00234752" w:rsidRPr="00466876" w:rsidTr="00E5301F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Религиоведение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234752" w:rsidRPr="00466876" w:rsidTr="00E5301F">
        <w:trPr>
          <w:trHeight w:val="765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Переводческое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234752" w:rsidRPr="00466876" w:rsidTr="00E5301F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Археология и этнология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Иностранная филология (немецкий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234752" w:rsidRPr="00466876" w:rsidTr="00E5301F">
        <w:trPr>
          <w:trHeight w:val="30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5B021500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Исламоведение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234752" w:rsidRPr="00466876" w:rsidTr="00E5301F">
        <w:trPr>
          <w:trHeight w:val="300"/>
        </w:trPr>
        <w:tc>
          <w:tcPr>
            <w:tcW w:w="96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234752" w:rsidRPr="00466876" w:rsidTr="00E5301F">
        <w:trPr>
          <w:trHeight w:val="510"/>
        </w:trPr>
        <w:tc>
          <w:tcPr>
            <w:tcW w:w="5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Уголовное право Республики Казахстан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Таможенное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Традиционное музыкальное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Дирижирование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театра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хореографии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Декоративное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Музейное дело и охрана памятников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Издательское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Арт-менеджмент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маркетинга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234752" w:rsidRPr="00466876" w:rsidTr="00E5301F">
        <w:trPr>
          <w:gridBefore w:val="1"/>
          <w:trHeight w:val="55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234752" w:rsidRPr="00466876" w:rsidTr="00E5301F">
        <w:trPr>
          <w:gridBefore w:val="1"/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психологии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5В050700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Статистика организаций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5В051300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</w:tr>
      <w:tr w:rsidR="00234752" w:rsidRPr="00466876" w:rsidTr="00E5301F">
        <w:trPr>
          <w:gridBefore w:val="1"/>
          <w:trHeight w:val="10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делопроизводства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 нормирование труда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Анализ финансовой и экономической отчетности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5B060900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 и астрономия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Автоматизация технологических процессов отрасли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Горное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Нефтегазовое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Авиационная безопасность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Судовые энергетические установки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Теплоэнергетика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Теплотехника и теплоснабжение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 и электроснабжение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Электроника и основы схемотехники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полиграфического производства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Органическая химия и полимеры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Конструкции зданий и сооружений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Транспортное строительство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8. Сельскохозяйственные науки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Животноводство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Охотоведение и звероводство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Охотоведение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Рыбное хозяйство и промышленное рыболовство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экологии природопользования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Плодоовощеводство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туристской деятельности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 социальных учреждений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Основы менеджмента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5В091000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Библиотечное дело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библиотечных фондов и каталогов</w:t>
            </w:r>
          </w:p>
        </w:tc>
      </w:tr>
      <w:tr w:rsidR="00234752" w:rsidRPr="00466876" w:rsidTr="00E5301F">
        <w:trPr>
          <w:gridBefore w:val="1"/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10. Военное дело и безопасность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5В100200 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Система информационной  безопасности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234752" w:rsidRPr="00466876" w:rsidTr="00E5301F">
        <w:trPr>
          <w:gridBefore w:val="1"/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9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234752" w:rsidRPr="00FA03C4" w:rsidRDefault="00234752" w:rsidP="00E530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234752" w:rsidRPr="00466876" w:rsidTr="00E5301F">
        <w:trPr>
          <w:gridBefore w:val="1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4752" w:rsidRPr="00FA03C4" w:rsidRDefault="00234752" w:rsidP="00E530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03C4">
              <w:rPr>
                <w:rFonts w:ascii="Times New Roman" w:hAnsi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</w:tbl>
    <w:p w:rsidR="00234752" w:rsidRPr="00FA03C4" w:rsidRDefault="00234752" w:rsidP="00D925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4752" w:rsidRPr="00FA03C4" w:rsidRDefault="00234752" w:rsidP="008634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234752" w:rsidRPr="00FA03C4" w:rsidSect="003E24CE">
      <w:headerReference w:type="default" r:id="rId6"/>
      <w:footerReference w:type="default" r:id="rId7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752" w:rsidRDefault="00234752" w:rsidP="00A05DCD">
      <w:pPr>
        <w:spacing w:after="0" w:line="240" w:lineRule="auto"/>
      </w:pPr>
      <w:r>
        <w:separator/>
      </w:r>
    </w:p>
  </w:endnote>
  <w:endnote w:type="continuationSeparator" w:id="0">
    <w:p w:rsidR="00234752" w:rsidRDefault="00234752" w:rsidP="00A05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52" w:rsidRDefault="00234752">
    <w:pPr>
      <w:pStyle w:val="Footer"/>
      <w:jc w:val="center"/>
    </w:pPr>
  </w:p>
  <w:p w:rsidR="00234752" w:rsidRDefault="0023475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752" w:rsidRDefault="00234752" w:rsidP="00A05DCD">
      <w:pPr>
        <w:spacing w:after="0" w:line="240" w:lineRule="auto"/>
      </w:pPr>
      <w:r>
        <w:separator/>
      </w:r>
    </w:p>
  </w:footnote>
  <w:footnote w:type="continuationSeparator" w:id="0">
    <w:p w:rsidR="00234752" w:rsidRDefault="00234752" w:rsidP="00A05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752" w:rsidRDefault="00234752">
    <w:pPr>
      <w:pStyle w:val="Header"/>
      <w:jc w:val="center"/>
    </w:pPr>
    <w:fldSimple w:instr="PAGE   \* MERGEFORMAT">
      <w:r>
        <w:rPr>
          <w:noProof/>
        </w:rPr>
        <w:t>4</w:t>
      </w:r>
    </w:fldSimple>
  </w:p>
  <w:p w:rsidR="00234752" w:rsidRDefault="0023475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27B6"/>
    <w:rsid w:val="000007A0"/>
    <w:rsid w:val="00041AE6"/>
    <w:rsid w:val="00042D18"/>
    <w:rsid w:val="00087C41"/>
    <w:rsid w:val="00094C94"/>
    <w:rsid w:val="000B6070"/>
    <w:rsid w:val="000C48F4"/>
    <w:rsid w:val="000E1903"/>
    <w:rsid w:val="000E43AC"/>
    <w:rsid w:val="001A0F5B"/>
    <w:rsid w:val="002225A3"/>
    <w:rsid w:val="00234752"/>
    <w:rsid w:val="002F5A68"/>
    <w:rsid w:val="003608BA"/>
    <w:rsid w:val="003644CF"/>
    <w:rsid w:val="003C0791"/>
    <w:rsid w:val="003E24CE"/>
    <w:rsid w:val="003F793C"/>
    <w:rsid w:val="00400360"/>
    <w:rsid w:val="0042022A"/>
    <w:rsid w:val="00466876"/>
    <w:rsid w:val="0047207C"/>
    <w:rsid w:val="004D4601"/>
    <w:rsid w:val="004F4625"/>
    <w:rsid w:val="004F4DAC"/>
    <w:rsid w:val="0050203E"/>
    <w:rsid w:val="005964A3"/>
    <w:rsid w:val="005A27B6"/>
    <w:rsid w:val="0063520A"/>
    <w:rsid w:val="00636F8E"/>
    <w:rsid w:val="00693115"/>
    <w:rsid w:val="00741C86"/>
    <w:rsid w:val="007659AA"/>
    <w:rsid w:val="00773F79"/>
    <w:rsid w:val="00775050"/>
    <w:rsid w:val="00795B76"/>
    <w:rsid w:val="007D1A0B"/>
    <w:rsid w:val="00833EA7"/>
    <w:rsid w:val="00863448"/>
    <w:rsid w:val="008772E9"/>
    <w:rsid w:val="008D267D"/>
    <w:rsid w:val="008D35D2"/>
    <w:rsid w:val="008D4AA4"/>
    <w:rsid w:val="00911AB6"/>
    <w:rsid w:val="00914B04"/>
    <w:rsid w:val="00982CD1"/>
    <w:rsid w:val="009840B9"/>
    <w:rsid w:val="009931AC"/>
    <w:rsid w:val="009C48A4"/>
    <w:rsid w:val="009D1D0C"/>
    <w:rsid w:val="009E60C8"/>
    <w:rsid w:val="00A05DCD"/>
    <w:rsid w:val="00A57A34"/>
    <w:rsid w:val="00A813C3"/>
    <w:rsid w:val="00AB340D"/>
    <w:rsid w:val="00B76A72"/>
    <w:rsid w:val="00BE20D6"/>
    <w:rsid w:val="00C74630"/>
    <w:rsid w:val="00C80864"/>
    <w:rsid w:val="00C87BBC"/>
    <w:rsid w:val="00D0583F"/>
    <w:rsid w:val="00D05BAC"/>
    <w:rsid w:val="00D3779E"/>
    <w:rsid w:val="00D523D8"/>
    <w:rsid w:val="00D92506"/>
    <w:rsid w:val="00DC7197"/>
    <w:rsid w:val="00DE35C4"/>
    <w:rsid w:val="00DF4F78"/>
    <w:rsid w:val="00E16258"/>
    <w:rsid w:val="00E224C8"/>
    <w:rsid w:val="00E459EF"/>
    <w:rsid w:val="00E5301F"/>
    <w:rsid w:val="00E626FE"/>
    <w:rsid w:val="00E72109"/>
    <w:rsid w:val="00EA3803"/>
    <w:rsid w:val="00EA7187"/>
    <w:rsid w:val="00ED36B0"/>
    <w:rsid w:val="00F50D38"/>
    <w:rsid w:val="00F52225"/>
    <w:rsid w:val="00F6000F"/>
    <w:rsid w:val="00F95F35"/>
    <w:rsid w:val="00FA03C4"/>
    <w:rsid w:val="00FF2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6B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E60C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9E60C8"/>
    <w:rPr>
      <w:rFonts w:cs="Times New Roman"/>
      <w:color w:val="800080"/>
      <w:u w:val="single"/>
    </w:rPr>
  </w:style>
  <w:style w:type="paragraph" w:customStyle="1" w:styleId="font5">
    <w:name w:val="font5"/>
    <w:basedOn w:val="Normal"/>
    <w:uiPriority w:val="99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Normal"/>
    <w:uiPriority w:val="99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Normal"/>
    <w:uiPriority w:val="99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Normal"/>
    <w:uiPriority w:val="99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Normal"/>
    <w:uiPriority w:val="99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Normal"/>
    <w:uiPriority w:val="99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Normal"/>
    <w:uiPriority w:val="99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Normal"/>
    <w:uiPriority w:val="99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Normal"/>
    <w:uiPriority w:val="99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Normal"/>
    <w:uiPriority w:val="99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Normal"/>
    <w:uiPriority w:val="99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Normal"/>
    <w:uiPriority w:val="99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2">
    <w:name w:val="xl92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Normal"/>
    <w:uiPriority w:val="99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Normal"/>
    <w:uiPriority w:val="99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Normal"/>
    <w:uiPriority w:val="99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Normal"/>
    <w:uiPriority w:val="99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Normal"/>
    <w:uiPriority w:val="99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Normal"/>
    <w:uiPriority w:val="99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Normal"/>
    <w:uiPriority w:val="99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Normal"/>
    <w:uiPriority w:val="99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Normal"/>
    <w:uiPriority w:val="99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833EA7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05DC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05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05DCD"/>
    <w:rPr>
      <w:rFonts w:cs="Times New Roman"/>
    </w:rPr>
  </w:style>
  <w:style w:type="paragraph" w:styleId="ListParagraph">
    <w:name w:val="List Paragraph"/>
    <w:basedOn w:val="Normal"/>
    <w:uiPriority w:val="99"/>
    <w:qFormat/>
    <w:rsid w:val="007750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9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4C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54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18</Pages>
  <Words>3886</Words>
  <Characters>22155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 приказом</dc:title>
  <dc:subject/>
  <dc:creator>Наужан Дидарбекова</dc:creator>
  <cp:keywords/>
  <dc:description/>
  <cp:lastModifiedBy>User</cp:lastModifiedBy>
  <cp:revision>2</cp:revision>
  <cp:lastPrinted>2017-05-30T09:16:00Z</cp:lastPrinted>
  <dcterms:created xsi:type="dcterms:W3CDTF">2017-06-10T04:02:00Z</dcterms:created>
  <dcterms:modified xsi:type="dcterms:W3CDTF">2017-06-10T04:02:00Z</dcterms:modified>
</cp:coreProperties>
</file>